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8F57E0" w14:textId="128B8B82" w:rsidR="00C725B6" w:rsidRPr="005A0687" w:rsidRDefault="005A0687" w:rsidP="005A0687">
      <w:pPr>
        <w:shd w:val="clear" w:color="auto" w:fill="FFFFFF"/>
        <w:spacing w:after="0" w:line="240" w:lineRule="auto"/>
        <w:jc w:val="center"/>
        <w:textAlignment w:val="baseline"/>
        <w:rPr>
          <w:rFonts w:ascii="Calibri" w:eastAsia="Times New Roman" w:hAnsi="Calibri" w:cs="Calibri"/>
          <w:b/>
          <w:color w:val="000000"/>
          <w:sz w:val="32"/>
          <w:szCs w:val="32"/>
          <w:lang w:eastAsia="en-IE"/>
        </w:rPr>
      </w:pPr>
      <w:proofErr w:type="spellStart"/>
      <w:r w:rsidRPr="005A0687">
        <w:rPr>
          <w:rFonts w:ascii="Calibri" w:eastAsia="Times New Roman" w:hAnsi="Calibri" w:cs="Calibri"/>
          <w:b/>
          <w:color w:val="000000"/>
          <w:sz w:val="32"/>
          <w:szCs w:val="32"/>
          <w:lang w:eastAsia="en-IE"/>
        </w:rPr>
        <w:t>Cairde</w:t>
      </w:r>
      <w:proofErr w:type="spellEnd"/>
      <w:r w:rsidRPr="005A0687">
        <w:rPr>
          <w:rFonts w:ascii="Calibri" w:eastAsia="Times New Roman" w:hAnsi="Calibri" w:cs="Calibri"/>
          <w:b/>
          <w:color w:val="000000"/>
          <w:sz w:val="32"/>
          <w:szCs w:val="32"/>
          <w:lang w:eastAsia="en-IE"/>
        </w:rPr>
        <w:t xml:space="preserve"> </w:t>
      </w:r>
      <w:proofErr w:type="spellStart"/>
      <w:r w:rsidRPr="005A0687">
        <w:rPr>
          <w:rFonts w:ascii="Calibri" w:eastAsia="Times New Roman" w:hAnsi="Calibri" w:cs="Calibri"/>
          <w:b/>
          <w:color w:val="000000"/>
          <w:sz w:val="32"/>
          <w:szCs w:val="32"/>
          <w:lang w:eastAsia="en-IE"/>
        </w:rPr>
        <w:t>Ráithín</w:t>
      </w:r>
      <w:proofErr w:type="spellEnd"/>
    </w:p>
    <w:p w14:paraId="0E73C5AF" w14:textId="0A737AAF" w:rsidR="005A0687" w:rsidRDefault="005A0687" w:rsidP="005A0687">
      <w:pPr>
        <w:shd w:val="clear" w:color="auto" w:fill="FFFFFF"/>
        <w:spacing w:after="0" w:line="240" w:lineRule="auto"/>
        <w:jc w:val="center"/>
        <w:textAlignment w:val="baseline"/>
        <w:rPr>
          <w:rFonts w:ascii="Calibri" w:eastAsia="Times New Roman" w:hAnsi="Calibri" w:cs="Calibri"/>
          <w:color w:val="000000"/>
          <w:sz w:val="32"/>
          <w:szCs w:val="32"/>
          <w:lang w:eastAsia="en-IE"/>
        </w:rPr>
      </w:pPr>
    </w:p>
    <w:p w14:paraId="0B363038" w14:textId="09AA9F47" w:rsidR="005A0687" w:rsidRDefault="005A0687" w:rsidP="005A0687">
      <w:pPr>
        <w:shd w:val="clear" w:color="auto" w:fill="FFFFFF"/>
        <w:spacing w:after="0" w:line="240" w:lineRule="auto"/>
        <w:jc w:val="center"/>
        <w:textAlignment w:val="baseline"/>
        <w:rPr>
          <w:rFonts w:ascii="Calibri" w:eastAsia="Times New Roman" w:hAnsi="Calibri" w:cs="Calibri"/>
          <w:color w:val="000000"/>
          <w:sz w:val="32"/>
          <w:szCs w:val="32"/>
          <w:lang w:eastAsia="en-IE"/>
        </w:rPr>
      </w:pP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Tá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coiste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na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dtuistí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iontach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cabhrach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againn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sa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scoil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seo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.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Bíonn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cruinnithe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acu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go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rialta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leis an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bpríomhoide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.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Imríonn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an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coiste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seo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ról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lárnach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i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saol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na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scoile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.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Bíonn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béim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i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gconaí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ar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ghuth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an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tuismitheora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i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gColáiste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Ráithín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.</w:t>
      </w:r>
    </w:p>
    <w:p w14:paraId="71AD279B" w14:textId="1AD5518E" w:rsidR="005A0687" w:rsidRDefault="005A0687" w:rsidP="005A0687">
      <w:pPr>
        <w:shd w:val="clear" w:color="auto" w:fill="FFFFFF"/>
        <w:spacing w:after="0" w:line="240" w:lineRule="auto"/>
        <w:jc w:val="center"/>
        <w:textAlignment w:val="baseline"/>
        <w:rPr>
          <w:rFonts w:ascii="Calibri" w:eastAsia="Times New Roman" w:hAnsi="Calibri" w:cs="Calibri"/>
          <w:color w:val="000000"/>
          <w:sz w:val="32"/>
          <w:szCs w:val="32"/>
          <w:lang w:eastAsia="en-IE"/>
        </w:rPr>
      </w:pPr>
    </w:p>
    <w:p w14:paraId="04A672DB" w14:textId="2FA4ED49" w:rsidR="005A0687" w:rsidRDefault="005A0687" w:rsidP="005A0687">
      <w:pPr>
        <w:shd w:val="clear" w:color="auto" w:fill="FFFFFF"/>
        <w:spacing w:after="0" w:line="240" w:lineRule="auto"/>
        <w:jc w:val="center"/>
        <w:textAlignment w:val="baseline"/>
        <w:rPr>
          <w:rFonts w:ascii="Calibri" w:eastAsia="Times New Roman" w:hAnsi="Calibri" w:cs="Calibri"/>
          <w:color w:val="000000"/>
          <w:sz w:val="32"/>
          <w:szCs w:val="32"/>
          <w:lang w:eastAsia="en-IE"/>
        </w:rPr>
      </w:pP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Má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tá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suim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agat</w:t>
      </w:r>
      <w:proofErr w:type="spellEnd"/>
      <w:r w:rsidR="009B1C7A"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,</w:t>
      </w:r>
      <w:bookmarkStart w:id="0" w:name="_GoBack"/>
      <w:bookmarkEnd w:id="0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a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bheith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mar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bhall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den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gcoiste</w:t>
      </w:r>
      <w:proofErr w:type="spellEnd"/>
      <w:r w:rsidR="009B1C7A"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,</w:t>
      </w:r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ní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gá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ach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teagmháil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a </w:t>
      </w:r>
      <w:proofErr w:type="spellStart"/>
      <w:r w:rsidR="009B1C7A"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dhéanamh</w:t>
      </w:r>
      <w:proofErr w:type="spellEnd"/>
      <w:r w:rsidR="009B1C7A"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leis an </w:t>
      </w:r>
      <w:proofErr w:type="spellStart"/>
      <w:r w:rsidR="009B1C7A"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scoil</w:t>
      </w:r>
      <w:proofErr w:type="spellEnd"/>
      <w:r w:rsidR="009B1C7A"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. </w:t>
      </w:r>
      <w:proofErr w:type="spellStart"/>
      <w:r w:rsidR="009B1C7A"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Fáiltími</w:t>
      </w:r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d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daoine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nua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i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gcónaí</w:t>
      </w:r>
      <w:proofErr w:type="spellEnd"/>
      <w:r>
        <w:rPr>
          <w:rFonts w:ascii="Calibri" w:eastAsia="Times New Roman" w:hAnsi="Calibri" w:cs="Calibri"/>
          <w:color w:val="000000"/>
          <w:sz w:val="32"/>
          <w:szCs w:val="32"/>
          <w:lang w:eastAsia="en-IE"/>
        </w:rPr>
        <w:t>.</w:t>
      </w:r>
    </w:p>
    <w:p w14:paraId="269E4E18" w14:textId="77777777" w:rsidR="00C725B6" w:rsidRDefault="00C725B6" w:rsidP="00C725B6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32"/>
          <w:szCs w:val="32"/>
          <w:lang w:eastAsia="en-IE"/>
        </w:rPr>
      </w:pPr>
    </w:p>
    <w:p w14:paraId="5A2E3812" w14:textId="36E43BFE" w:rsidR="00B00A66" w:rsidRPr="00FA1FFC" w:rsidRDefault="00B00A66" w:rsidP="00FA1FFC"/>
    <w:sectPr w:rsidR="00B00A66" w:rsidRPr="00FA1FFC" w:rsidSect="000511E2">
      <w:headerReference w:type="default" r:id="rId8"/>
      <w:pgSz w:w="11906" w:h="16838"/>
      <w:pgMar w:top="1440" w:right="1440" w:bottom="1440" w:left="1440" w:header="22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8F0846" w14:textId="77777777" w:rsidR="00CA5A15" w:rsidRDefault="00CA5A15" w:rsidP="005A7BF7">
      <w:pPr>
        <w:spacing w:after="0" w:line="240" w:lineRule="auto"/>
      </w:pPr>
      <w:r>
        <w:separator/>
      </w:r>
    </w:p>
  </w:endnote>
  <w:endnote w:type="continuationSeparator" w:id="0">
    <w:p w14:paraId="295A4D17" w14:textId="77777777" w:rsidR="00CA5A15" w:rsidRDefault="00CA5A15" w:rsidP="005A7B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6846E0" w14:textId="77777777" w:rsidR="00CA5A15" w:rsidRDefault="00CA5A15" w:rsidP="005A7BF7">
      <w:pPr>
        <w:spacing w:after="0" w:line="240" w:lineRule="auto"/>
      </w:pPr>
      <w:r>
        <w:separator/>
      </w:r>
    </w:p>
  </w:footnote>
  <w:footnote w:type="continuationSeparator" w:id="0">
    <w:p w14:paraId="03505379" w14:textId="77777777" w:rsidR="00CA5A15" w:rsidRDefault="00CA5A15" w:rsidP="005A7B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50B631" w14:textId="198B287C" w:rsidR="005A7BF7" w:rsidRDefault="007C0F58">
    <w:pPr>
      <w:pStyle w:val="Header"/>
    </w:pPr>
    <w:r>
      <w:rPr>
        <w:noProof/>
        <w:lang w:eastAsia="en-IE"/>
      </w:rPr>
      <mc:AlternateContent>
        <mc:Choice Requires="wps">
          <w:drawing>
            <wp:anchor distT="45720" distB="45720" distL="114300" distR="114300" simplePos="0" relativeHeight="251667456" behindDoc="0" locked="0" layoutInCell="1" allowOverlap="1" wp14:anchorId="4C05CAC5" wp14:editId="7B136792">
              <wp:simplePos x="0" y="0"/>
              <wp:positionH relativeFrom="column">
                <wp:posOffset>5006340</wp:posOffset>
              </wp:positionH>
              <wp:positionV relativeFrom="paragraph">
                <wp:posOffset>-1226820</wp:posOffset>
              </wp:positionV>
              <wp:extent cx="1524000" cy="662940"/>
              <wp:effectExtent l="0" t="0" r="0" b="381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24000" cy="6629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028BD79" w14:textId="23B7BE52" w:rsidR="007C0F58" w:rsidRDefault="007C0F58">
                          <w:r>
                            <w:rPr>
                              <w:noProof/>
                              <w:lang w:eastAsia="en-IE"/>
                            </w:rPr>
                            <w:drawing>
                              <wp:inline distT="0" distB="0" distL="0" distR="0" wp14:anchorId="60087832" wp14:editId="25E36734">
                                <wp:extent cx="1355090" cy="533400"/>
                                <wp:effectExtent l="0" t="0" r="0" b="0"/>
                                <wp:docPr id="4" name="Picture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88632" cy="546603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05CAC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94.2pt;margin-top:-96.6pt;width:120pt;height:52.2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" stroked="f">
              <v:textbox>
                <w:txbxContent>
                  <w:p w14:paraId="1028BD79" w14:textId="23B7BE52" w:rsidR="007C0F58" w:rsidRDefault="007C0F58">
                    <w:r>
                      <w:rPr>
                        <w:noProof/>
                        <w:lang w:eastAsia="en-IE"/>
                      </w:rPr>
                      <w:drawing>
                        <wp:inline distT="0" distB="0" distL="0" distR="0" wp14:anchorId="60087832" wp14:editId="25E36734">
                          <wp:extent cx="1355090" cy="533400"/>
                          <wp:effectExtent l="0" t="0" r="0" b="0"/>
                          <wp:docPr id="4" name="Picture 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88632" cy="546603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 w:rsidRPr="005A7BF7">
      <w:rPr>
        <w:rFonts w:ascii="Times New Roman" w:eastAsia="Times New Roman" w:hAnsi="Times New Roman" w:cs="Times New Roman"/>
        <w:noProof/>
        <w:sz w:val="24"/>
        <w:szCs w:val="24"/>
        <w:lang w:eastAsia="en-IE"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13062FCF" wp14:editId="0A9CE954">
              <wp:simplePos x="0" y="0"/>
              <wp:positionH relativeFrom="column">
                <wp:posOffset>586741</wp:posOffset>
              </wp:positionH>
              <wp:positionV relativeFrom="paragraph">
                <wp:posOffset>-1112520</wp:posOffset>
              </wp:positionV>
              <wp:extent cx="4488180" cy="925830"/>
              <wp:effectExtent l="0" t="0" r="0" b="7620"/>
              <wp:wrapNone/>
              <wp:docPr id="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88180" cy="9258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BDA7B83" w14:textId="77777777" w:rsidR="005A7BF7" w:rsidRDefault="005A7BF7" w:rsidP="005A7BF7">
                          <w:pPr>
                            <w:widowControl w:val="0"/>
                            <w:spacing w:after="0"/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</w:rPr>
                            <w:t xml:space="preserve">Coláiste Ráithín, Br. </w:t>
                          </w:r>
                          <w:proofErr w:type="spellStart"/>
                          <w:r>
                            <w:rPr>
                              <w:b/>
                              <w:bCs/>
                            </w:rPr>
                            <w:t>Bhaile</w:t>
                          </w:r>
                          <w:proofErr w:type="spellEnd"/>
                          <w:r>
                            <w:rPr>
                              <w:b/>
                              <w:bCs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b/>
                              <w:bCs/>
                            </w:rPr>
                            <w:t>Átha</w:t>
                          </w:r>
                          <w:proofErr w:type="spellEnd"/>
                          <w:r>
                            <w:rPr>
                              <w:b/>
                              <w:bCs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b/>
                              <w:bCs/>
                            </w:rPr>
                            <w:t>Cliath</w:t>
                          </w:r>
                          <w:proofErr w:type="spellEnd"/>
                          <w:r>
                            <w:rPr>
                              <w:b/>
                              <w:bCs/>
                            </w:rPr>
                            <w:t xml:space="preserve">, </w:t>
                          </w:r>
                          <w:proofErr w:type="spellStart"/>
                          <w:r>
                            <w:rPr>
                              <w:b/>
                              <w:bCs/>
                            </w:rPr>
                            <w:t>Bré</w:t>
                          </w:r>
                          <w:proofErr w:type="spellEnd"/>
                          <w:r>
                            <w:rPr>
                              <w:b/>
                              <w:bCs/>
                            </w:rPr>
                            <w:t>, Co. Chill Mhantáin</w:t>
                          </w:r>
                          <w:r w:rsidR="003E2532">
                            <w:rPr>
                              <w:b/>
                              <w:bCs/>
                            </w:rPr>
                            <w:t>.</w:t>
                          </w:r>
                          <w:r w:rsidR="00E6061A">
                            <w:rPr>
                              <w:b/>
                              <w:bCs/>
                            </w:rPr>
                            <w:t xml:space="preserve"> A98 X3</w:t>
                          </w:r>
                          <w:r w:rsidR="00E6061A" w:rsidRPr="00E6061A">
                            <w:rPr>
                              <w:b/>
                              <w:bCs/>
                            </w:rPr>
                            <w:t>A3</w:t>
                          </w:r>
                        </w:p>
                        <w:p w14:paraId="57C0FA06" w14:textId="77777777" w:rsidR="005A7BF7" w:rsidRDefault="005A7BF7" w:rsidP="005A7BF7">
                          <w:pPr>
                            <w:widowControl w:val="0"/>
                            <w:spacing w:after="0"/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</w:rPr>
                            <w:t>Teil: 01.2865180</w:t>
                          </w:r>
                        </w:p>
                        <w:p w14:paraId="2144A32E" w14:textId="72A83B9C" w:rsidR="005A7BF7" w:rsidRDefault="005A7BF7" w:rsidP="005A7BF7">
                          <w:pPr>
                            <w:widowControl w:val="0"/>
                            <w:spacing w:after="0"/>
                            <w:rPr>
                              <w:b/>
                              <w:bCs/>
                            </w:rPr>
                          </w:pPr>
                          <w:proofErr w:type="spellStart"/>
                          <w:r>
                            <w:rPr>
                              <w:b/>
                              <w:bCs/>
                            </w:rPr>
                            <w:t>Ríomh</w:t>
                          </w:r>
                          <w:proofErr w:type="spellEnd"/>
                          <w:r>
                            <w:rPr>
                              <w:b/>
                              <w:bCs/>
                            </w:rPr>
                            <w:t xml:space="preserve">: </w:t>
                          </w:r>
                          <w:hyperlink r:id="rId3" w:history="1">
                            <w:r>
                              <w:rPr>
                                <w:rStyle w:val="Hyperlink"/>
                                <w:b/>
                                <w:bCs/>
                              </w:rPr>
                              <w:t>colaisteraithin@kwetb.ie</w:t>
                            </w:r>
                          </w:hyperlink>
                        </w:p>
                        <w:p w14:paraId="6134DDDF" w14:textId="61F15748" w:rsidR="005A7BF7" w:rsidRDefault="00EB7464" w:rsidP="005A7BF7">
                          <w:pPr>
                            <w:widowControl w:val="0"/>
                            <w:spacing w:after="0"/>
                            <w:rPr>
                              <w:b/>
                              <w:bCs/>
                            </w:rPr>
                          </w:pPr>
                          <w:proofErr w:type="spellStart"/>
                          <w:r>
                            <w:rPr>
                              <w:b/>
                              <w:bCs/>
                            </w:rPr>
                            <w:t>Idirlíon</w:t>
                          </w:r>
                          <w:proofErr w:type="spellEnd"/>
                          <w:r>
                            <w:rPr>
                              <w:b/>
                              <w:bCs/>
                            </w:rPr>
                            <w:t>: www.ráithí</w:t>
                          </w:r>
                          <w:r w:rsidR="005A7BF7">
                            <w:rPr>
                              <w:b/>
                              <w:bCs/>
                            </w:rPr>
                            <w:t>n.ie</w:t>
                          </w:r>
                        </w:p>
                        <w:p w14:paraId="44309CC3" w14:textId="77777777" w:rsidR="005A7BF7" w:rsidRDefault="005A7BF7" w:rsidP="005A7BF7">
                          <w:pPr>
                            <w:widowControl w:val="0"/>
                            <w:spacing w:after="0"/>
                          </w:pPr>
                          <w:r>
                            <w:t> 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3062FCF" id="_x0000_s1027" type="#_x0000_t202" style="position:absolute;margin-left:46.2pt;margin-top:-87.6pt;width:353.4pt;height:72.9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" filled="f" stroked="f">
              <v:textbox>
                <w:txbxContent>
                  <w:p w14:paraId="0BDA7B83" w14:textId="77777777" w:rsidR="005A7BF7" w:rsidRDefault="005A7BF7" w:rsidP="005A7BF7">
                    <w:pPr>
                      <w:widowControl w:val="0"/>
                      <w:spacing w:after="0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 xml:space="preserve">Coláiste Ráithín, Br. </w:t>
                    </w:r>
                    <w:proofErr w:type="spellStart"/>
                    <w:r>
                      <w:rPr>
                        <w:b/>
                        <w:bCs/>
                      </w:rPr>
                      <w:t>Bhaile</w:t>
                    </w:r>
                    <w:proofErr w:type="spellEnd"/>
                    <w:r>
                      <w:rPr>
                        <w:b/>
                        <w:bCs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bCs/>
                      </w:rPr>
                      <w:t>Átha</w:t>
                    </w:r>
                    <w:proofErr w:type="spellEnd"/>
                    <w:r>
                      <w:rPr>
                        <w:b/>
                        <w:bCs/>
                      </w:rPr>
                      <w:t xml:space="preserve"> </w:t>
                    </w:r>
                    <w:proofErr w:type="spellStart"/>
                    <w:r>
                      <w:rPr>
                        <w:b/>
                        <w:bCs/>
                      </w:rPr>
                      <w:t>Cliath</w:t>
                    </w:r>
                    <w:proofErr w:type="spellEnd"/>
                    <w:r>
                      <w:rPr>
                        <w:b/>
                        <w:bCs/>
                      </w:rPr>
                      <w:t xml:space="preserve">, </w:t>
                    </w:r>
                    <w:proofErr w:type="spellStart"/>
                    <w:r>
                      <w:rPr>
                        <w:b/>
                        <w:bCs/>
                      </w:rPr>
                      <w:t>Bré</w:t>
                    </w:r>
                    <w:proofErr w:type="spellEnd"/>
                    <w:r>
                      <w:rPr>
                        <w:b/>
                        <w:bCs/>
                      </w:rPr>
                      <w:t>, Co. Chill Mhantáin</w:t>
                    </w:r>
                    <w:r w:rsidR="003E2532">
                      <w:rPr>
                        <w:b/>
                        <w:bCs/>
                      </w:rPr>
                      <w:t>.</w:t>
                    </w:r>
                    <w:r w:rsidR="00E6061A">
                      <w:rPr>
                        <w:b/>
                        <w:bCs/>
                      </w:rPr>
                      <w:t xml:space="preserve"> A98 X3</w:t>
                    </w:r>
                    <w:r w:rsidR="00E6061A" w:rsidRPr="00E6061A">
                      <w:rPr>
                        <w:b/>
                        <w:bCs/>
                      </w:rPr>
                      <w:t>A3</w:t>
                    </w:r>
                  </w:p>
                  <w:p w14:paraId="57C0FA06" w14:textId="77777777" w:rsidR="005A7BF7" w:rsidRDefault="005A7BF7" w:rsidP="005A7BF7">
                    <w:pPr>
                      <w:widowControl w:val="0"/>
                      <w:spacing w:after="0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>Teil: 01.2865180</w:t>
                    </w:r>
                  </w:p>
                  <w:p w14:paraId="2144A32E" w14:textId="72A83B9C" w:rsidR="005A7BF7" w:rsidRDefault="005A7BF7" w:rsidP="005A7BF7">
                    <w:pPr>
                      <w:widowControl w:val="0"/>
                      <w:spacing w:after="0"/>
                      <w:rPr>
                        <w:b/>
                        <w:bCs/>
                      </w:rPr>
                    </w:pPr>
                    <w:proofErr w:type="spellStart"/>
                    <w:r>
                      <w:rPr>
                        <w:b/>
                        <w:bCs/>
                      </w:rPr>
                      <w:t>Ríomh</w:t>
                    </w:r>
                    <w:proofErr w:type="spellEnd"/>
                    <w:r>
                      <w:rPr>
                        <w:b/>
                        <w:bCs/>
                      </w:rPr>
                      <w:t xml:space="preserve">: </w:t>
                    </w:r>
                    <w:hyperlink r:id="rId4" w:history="1">
                      <w:r>
                        <w:rPr>
                          <w:rStyle w:val="Hyperlink"/>
                          <w:b/>
                          <w:bCs/>
                        </w:rPr>
                        <w:t>colaisteraithin@kwetb.ie</w:t>
                      </w:r>
                    </w:hyperlink>
                  </w:p>
                  <w:p w14:paraId="6134DDDF" w14:textId="61F15748" w:rsidR="005A7BF7" w:rsidRDefault="00EB7464" w:rsidP="005A7BF7">
                    <w:pPr>
                      <w:widowControl w:val="0"/>
                      <w:spacing w:after="0"/>
                      <w:rPr>
                        <w:b/>
                        <w:bCs/>
                      </w:rPr>
                    </w:pPr>
                    <w:proofErr w:type="spellStart"/>
                    <w:r>
                      <w:rPr>
                        <w:b/>
                        <w:bCs/>
                      </w:rPr>
                      <w:t>Idirlíon</w:t>
                    </w:r>
                    <w:proofErr w:type="spellEnd"/>
                    <w:r>
                      <w:rPr>
                        <w:b/>
                        <w:bCs/>
                      </w:rPr>
                      <w:t>: www.ráithí</w:t>
                    </w:r>
                    <w:r w:rsidR="005A7BF7">
                      <w:rPr>
                        <w:b/>
                        <w:bCs/>
                      </w:rPr>
                      <w:t>n.ie</w:t>
                    </w:r>
                  </w:p>
                  <w:p w14:paraId="44309CC3" w14:textId="77777777" w:rsidR="005A7BF7" w:rsidRDefault="005A7BF7" w:rsidP="005A7BF7">
                    <w:pPr>
                      <w:widowControl w:val="0"/>
                      <w:spacing w:after="0"/>
                    </w:pPr>
                    <w:r>
                      <w:t> </w:t>
                    </w:r>
                  </w:p>
                </w:txbxContent>
              </v:textbox>
            </v:shape>
          </w:pict>
        </mc:Fallback>
      </mc:AlternateContent>
    </w:r>
    <w:r w:rsidR="005834DB">
      <w:rPr>
        <w:rFonts w:ascii="Times New Roman" w:hAnsi="Times New Roman" w:cs="Times New Roman"/>
        <w:noProof/>
        <w:sz w:val="24"/>
        <w:szCs w:val="24"/>
        <w:lang w:eastAsia="en-IE"/>
      </w:rPr>
      <w:drawing>
        <wp:anchor distT="36576" distB="36576" distL="36576" distR="36576" simplePos="0" relativeHeight="251665408" behindDoc="0" locked="0" layoutInCell="1" allowOverlap="1" wp14:anchorId="5B798835" wp14:editId="1C5C539B">
          <wp:simplePos x="0" y="0"/>
          <wp:positionH relativeFrom="column">
            <wp:posOffset>-647700</wp:posOffset>
          </wp:positionH>
          <wp:positionV relativeFrom="paragraph">
            <wp:posOffset>-1243965</wp:posOffset>
          </wp:positionV>
          <wp:extent cx="1146175" cy="114617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6175" cy="1146175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6F5657"/>
    <w:multiLevelType w:val="hybridMultilevel"/>
    <w:tmpl w:val="15E43C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F58"/>
    <w:rsid w:val="000511E2"/>
    <w:rsid w:val="001150E4"/>
    <w:rsid w:val="0018775F"/>
    <w:rsid w:val="001C19E6"/>
    <w:rsid w:val="0023476C"/>
    <w:rsid w:val="003E2532"/>
    <w:rsid w:val="00547BA2"/>
    <w:rsid w:val="0056067A"/>
    <w:rsid w:val="005834DB"/>
    <w:rsid w:val="005A0687"/>
    <w:rsid w:val="005A7BF7"/>
    <w:rsid w:val="005B7B73"/>
    <w:rsid w:val="00677024"/>
    <w:rsid w:val="007C0F58"/>
    <w:rsid w:val="008719E7"/>
    <w:rsid w:val="0093024C"/>
    <w:rsid w:val="009305D6"/>
    <w:rsid w:val="009B1C7A"/>
    <w:rsid w:val="00B00A66"/>
    <w:rsid w:val="00B626F9"/>
    <w:rsid w:val="00B86FE6"/>
    <w:rsid w:val="00C725B6"/>
    <w:rsid w:val="00CA5A15"/>
    <w:rsid w:val="00CF3C73"/>
    <w:rsid w:val="00D14953"/>
    <w:rsid w:val="00E6061A"/>
    <w:rsid w:val="00EB7464"/>
    <w:rsid w:val="00EF4DA0"/>
    <w:rsid w:val="00F854F6"/>
    <w:rsid w:val="00FA1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4523E1C"/>
  <w15:chartTrackingRefBased/>
  <w15:docId w15:val="{38D42B07-B8D3-4E79-BEB4-B740233ED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A7BF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A7BF7"/>
  </w:style>
  <w:style w:type="paragraph" w:styleId="Footer">
    <w:name w:val="footer"/>
    <w:basedOn w:val="Normal"/>
    <w:link w:val="FooterChar"/>
    <w:uiPriority w:val="99"/>
    <w:unhideWhenUsed/>
    <w:rsid w:val="005A7BF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A7BF7"/>
  </w:style>
  <w:style w:type="character" w:styleId="Hyperlink">
    <w:name w:val="Hyperlink"/>
    <w:basedOn w:val="DefaultParagraphFont"/>
    <w:uiPriority w:val="99"/>
    <w:unhideWhenUsed/>
    <w:rsid w:val="005A7BF7"/>
    <w:rPr>
      <w:color w:val="085296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F3C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3C7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765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89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54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0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11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2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75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colaisteraithin@kwetb.ie" TargetMode="External"/><Relationship Id="rId2" Type="http://schemas.openxmlformats.org/officeDocument/2006/relationships/image" Target="media/image10.png"/><Relationship Id="rId1" Type="http://schemas.openxmlformats.org/officeDocument/2006/relationships/image" Target="media/image1.png"/><Relationship Id="rId5" Type="http://schemas.openxmlformats.org/officeDocument/2006/relationships/image" Target="media/image2.png"/><Relationship Id="rId4" Type="http://schemas.openxmlformats.org/officeDocument/2006/relationships/hyperlink" Target="mailto:colaisteraithin@kwetb.i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clanOLeary\Downloads\Letterhead%20-%20update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D2EB79-70EF-467E-A76D-A0F30D62A6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Letterhead - updated</Template>
  <TotalTime>0</TotalTime>
  <Pages>1</Pages>
  <Words>55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Sinéad Ní Mhaidín</dc:creator>
  <cp:keywords/>
  <dc:description/>
  <cp:lastModifiedBy>Declan OLeary</cp:lastModifiedBy>
  <cp:revision>2</cp:revision>
  <cp:lastPrinted>2019-05-15T08:25:00Z</cp:lastPrinted>
  <dcterms:created xsi:type="dcterms:W3CDTF">2021-05-20T12:39:00Z</dcterms:created>
  <dcterms:modified xsi:type="dcterms:W3CDTF">2021-05-20T12:39:00Z</dcterms:modified>
</cp:coreProperties>
</file>